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88A" w:rsidRDefault="007E788A" w:rsidP="00350894">
      <w:pPr>
        <w:jc w:val="center"/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356.25pt;height:510pt;visibility:visible">
            <v:imagedata r:id="rId4" o:title="" croptop="7974f" cropbottom="5577f"/>
          </v:shape>
        </w:pict>
      </w:r>
    </w:p>
    <w:p w:rsidR="007E788A" w:rsidRDefault="007E788A" w:rsidP="006D3179">
      <w:r>
        <w:t>RICOPIA LA POESIA SUL QUADERNO E FAI IL DISEGNO</w:t>
      </w:r>
    </w:p>
    <w:p w:rsidR="007E788A" w:rsidRDefault="007E788A" w:rsidP="00350894">
      <w:pPr>
        <w:jc w:val="center"/>
      </w:pPr>
    </w:p>
    <w:p w:rsidR="007E788A" w:rsidRDefault="007E788A" w:rsidP="006D3179">
      <w:r>
        <w:t>VERIFICA</w:t>
      </w:r>
    </w:p>
    <w:p w:rsidR="007E788A" w:rsidRDefault="007E788A" w:rsidP="00350894">
      <w:pPr>
        <w:jc w:val="center"/>
      </w:pPr>
      <w:r>
        <w:rPr>
          <w:noProof/>
          <w:lang w:eastAsia="it-IT"/>
        </w:rPr>
        <w:pict>
          <v:shape id="Immagine 2" o:spid="_x0000_i1026" type="#_x0000_t75" style="width:480.75pt;height:581.25pt;visibility:visible">
            <v:imagedata r:id="rId5" o:title="" croptop="1462f" cropbottom="11900f"/>
          </v:shape>
        </w:pict>
      </w:r>
    </w:p>
    <w:p w:rsidR="007E788A" w:rsidRDefault="007E788A" w:rsidP="00350894">
      <w:pPr>
        <w:jc w:val="center"/>
      </w:pPr>
    </w:p>
    <w:p w:rsidR="007E788A" w:rsidRDefault="007E788A" w:rsidP="00350894">
      <w:pPr>
        <w:jc w:val="center"/>
      </w:pPr>
    </w:p>
    <w:p w:rsidR="007E788A" w:rsidRDefault="007E788A" w:rsidP="00350894">
      <w:pPr>
        <w:jc w:val="center"/>
      </w:pPr>
    </w:p>
    <w:p w:rsidR="007E788A" w:rsidRDefault="007E788A" w:rsidP="00350894">
      <w:pPr>
        <w:jc w:val="center"/>
      </w:pPr>
    </w:p>
    <w:p w:rsidR="007E788A" w:rsidRDefault="007E788A" w:rsidP="006D3179">
      <w:r>
        <w:t>VERIFICA</w:t>
      </w:r>
    </w:p>
    <w:p w:rsidR="007E788A" w:rsidRDefault="007E788A" w:rsidP="00350894">
      <w:pPr>
        <w:jc w:val="center"/>
      </w:pPr>
    </w:p>
    <w:p w:rsidR="007E788A" w:rsidRDefault="007E788A" w:rsidP="00350894">
      <w:pPr>
        <w:jc w:val="center"/>
      </w:pPr>
      <w:r>
        <w:rPr>
          <w:noProof/>
          <w:lang w:eastAsia="it-IT"/>
        </w:rPr>
        <w:pict>
          <v:shape id="Immagine 3" o:spid="_x0000_i1027" type="#_x0000_t75" style="width:472.5pt;height:550.5pt;visibility:visible">
            <v:imagedata r:id="rId6" o:title=""/>
          </v:shape>
        </w:pict>
      </w:r>
    </w:p>
    <w:p w:rsidR="007E788A" w:rsidRDefault="007E788A" w:rsidP="00350894">
      <w:pPr>
        <w:jc w:val="center"/>
      </w:pPr>
    </w:p>
    <w:p w:rsidR="007E788A" w:rsidRDefault="007E788A" w:rsidP="00350894">
      <w:pPr>
        <w:jc w:val="center"/>
      </w:pPr>
    </w:p>
    <w:p w:rsidR="007E788A" w:rsidRDefault="007E788A" w:rsidP="00350894">
      <w:pPr>
        <w:jc w:val="center"/>
      </w:pPr>
    </w:p>
    <w:p w:rsidR="007E788A" w:rsidRDefault="007E788A" w:rsidP="00350894">
      <w:pPr>
        <w:jc w:val="center"/>
      </w:pPr>
    </w:p>
    <w:p w:rsidR="007E788A" w:rsidRDefault="007E788A" w:rsidP="006D3179">
      <w:r>
        <w:t>VERIFICA</w:t>
      </w:r>
      <w:bookmarkStart w:id="0" w:name="_GoBack"/>
      <w:bookmarkEnd w:id="0"/>
    </w:p>
    <w:p w:rsidR="007E788A" w:rsidRDefault="007E788A" w:rsidP="00350894">
      <w:pPr>
        <w:jc w:val="center"/>
      </w:pPr>
      <w:r>
        <w:rPr>
          <w:noProof/>
          <w:lang w:eastAsia="it-IT"/>
        </w:rPr>
        <w:pict>
          <v:shape id="Immagine 4" o:spid="_x0000_i1028" type="#_x0000_t75" style="width:472.5pt;height:599.25pt;visibility:visible">
            <v:imagedata r:id="rId7" o:title=""/>
          </v:shape>
        </w:pict>
      </w:r>
    </w:p>
    <w:p w:rsidR="007E788A" w:rsidRDefault="007E788A" w:rsidP="00350894">
      <w:pPr>
        <w:jc w:val="center"/>
      </w:pPr>
    </w:p>
    <w:p w:rsidR="007E788A" w:rsidRDefault="007E788A" w:rsidP="00350894">
      <w:pPr>
        <w:jc w:val="center"/>
      </w:pPr>
    </w:p>
    <w:p w:rsidR="007E788A" w:rsidRDefault="007E788A" w:rsidP="00350894">
      <w:pPr>
        <w:jc w:val="center"/>
      </w:pPr>
    </w:p>
    <w:p w:rsidR="007E788A" w:rsidRDefault="007E788A" w:rsidP="00350894">
      <w:pPr>
        <w:jc w:val="center"/>
      </w:pPr>
    </w:p>
    <w:p w:rsidR="007E788A" w:rsidRDefault="007E788A" w:rsidP="00350894">
      <w:pPr>
        <w:jc w:val="center"/>
      </w:pPr>
    </w:p>
    <w:p w:rsidR="007E788A" w:rsidRPr="00C50711" w:rsidRDefault="007E788A" w:rsidP="00C50711"/>
    <w:p w:rsidR="007E788A" w:rsidRPr="00C50711" w:rsidRDefault="007E788A" w:rsidP="00C50711"/>
    <w:p w:rsidR="007E788A" w:rsidRPr="00C50711" w:rsidRDefault="007E788A" w:rsidP="00C50711">
      <w:r>
        <w:pict>
          <v:shape id="_x0000_i1029" type="#_x0000_t75" style="width:5in;height:515.25pt">
            <v:imagedata r:id="rId8" o:title=""/>
          </v:shape>
        </w:pict>
      </w:r>
    </w:p>
    <w:p w:rsidR="007E788A" w:rsidRPr="00C50711" w:rsidRDefault="007E788A" w:rsidP="00C50711">
      <w:pPr>
        <w:jc w:val="center"/>
      </w:pPr>
      <w:r>
        <w:pict>
          <v:shape id="_x0000_i1030" type="#_x0000_t75" style="width:480pt;height:672pt">
            <v:imagedata r:id="rId9" o:title=""/>
          </v:shape>
        </w:pict>
      </w:r>
    </w:p>
    <w:p w:rsidR="007E788A" w:rsidRDefault="007E788A" w:rsidP="00350894">
      <w:pPr>
        <w:jc w:val="center"/>
      </w:pPr>
      <w:r>
        <w:pict>
          <v:shape id="_x0000_i1031" type="#_x0000_t75" style="width:464.25pt;height:650.25pt">
            <v:imagedata r:id="rId10" o:title=""/>
          </v:shape>
        </w:pict>
      </w:r>
    </w:p>
    <w:p w:rsidR="007E788A" w:rsidRDefault="007E788A" w:rsidP="00C50711">
      <w:pPr>
        <w:tabs>
          <w:tab w:val="left" w:pos="3195"/>
        </w:tabs>
      </w:pPr>
      <w:r>
        <w:tab/>
      </w:r>
    </w:p>
    <w:p w:rsidR="007E788A" w:rsidRDefault="007E788A" w:rsidP="00C50711">
      <w:pPr>
        <w:tabs>
          <w:tab w:val="left" w:pos="3195"/>
        </w:tabs>
      </w:pPr>
    </w:p>
    <w:p w:rsidR="007E788A" w:rsidRDefault="007E788A" w:rsidP="00C50711">
      <w:pPr>
        <w:tabs>
          <w:tab w:val="left" w:pos="3195"/>
        </w:tabs>
      </w:pPr>
    </w:p>
    <w:p w:rsidR="007E788A" w:rsidRPr="00C50711" w:rsidRDefault="007E788A" w:rsidP="00C50711">
      <w:pPr>
        <w:tabs>
          <w:tab w:val="left" w:pos="3195"/>
        </w:tabs>
      </w:pPr>
      <w:r>
        <w:pict>
          <v:shape id="_x0000_i1032" type="#_x0000_t75" style="width:440.25pt;height:616.5pt">
            <v:imagedata r:id="rId11" o:title=""/>
          </v:shape>
        </w:pict>
      </w:r>
    </w:p>
    <w:sectPr w:rsidR="007E788A" w:rsidRPr="00C50711" w:rsidSect="006B16F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0710"/>
    <w:rsid w:val="001D2B71"/>
    <w:rsid w:val="00350894"/>
    <w:rsid w:val="00370710"/>
    <w:rsid w:val="003A47FE"/>
    <w:rsid w:val="003F3479"/>
    <w:rsid w:val="004D3C20"/>
    <w:rsid w:val="006B16FB"/>
    <w:rsid w:val="006D3179"/>
    <w:rsid w:val="007E788A"/>
    <w:rsid w:val="008A6FCE"/>
    <w:rsid w:val="00AD29E5"/>
    <w:rsid w:val="00C460E9"/>
    <w:rsid w:val="00C50711"/>
    <w:rsid w:val="00CC5F16"/>
    <w:rsid w:val="00E71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710"/>
    <w:pPr>
      <w:spacing w:after="160" w:line="254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714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8</Pages>
  <Words>16</Words>
  <Characters>96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MATERIA: ITALIANO</dc:title>
  <dc:subject/>
  <dc:creator>Armando</dc:creator>
  <cp:keywords/>
  <dc:description/>
  <cp:lastModifiedBy>Simona</cp:lastModifiedBy>
  <cp:revision>2</cp:revision>
  <dcterms:created xsi:type="dcterms:W3CDTF">2020-05-11T16:05:00Z</dcterms:created>
  <dcterms:modified xsi:type="dcterms:W3CDTF">2020-05-11T16:05:00Z</dcterms:modified>
</cp:coreProperties>
</file>